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12.109401pt;height:628.080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60" w:h="16800"/>
          <w:pgMar w:top="700" w:bottom="280" w:left="480" w:right="1320"/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71" w:right="-59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64"/>
        </w:rPr>
        <w:t>&lt;fD\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64"/>
        </w:rPr>
        <w:t>!111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64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1"/>
          <w:w w:val="64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8161A"/>
          <w:spacing w:val="0"/>
          <w:w w:val="244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46"/>
        </w:rPr>
        <w:t>111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87"/>
        </w:rPr>
        <w:t>Wfl'dll1fU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88"/>
        </w:rPr>
        <w:t>J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29" w:after="0" w:line="240" w:lineRule="auto"/>
        <w:ind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95"/>
        </w:rPr>
        <w:t>1"J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95"/>
        </w:rPr>
        <w:t>\J1'UJlflt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1"/>
          <w:w w:val="95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36343D"/>
          <w:spacing w:val="0"/>
          <w:w w:val="95"/>
        </w:rPr>
        <w:t>...</w:t>
      </w:r>
      <w:r>
        <w:rPr>
          <w:rFonts w:ascii="Times New Roman" w:hAnsi="Times New Roman" w:cs="Times New Roman" w:eastAsia="Times New Roman"/>
          <w:sz w:val="10"/>
          <w:szCs w:val="10"/>
          <w:color w:val="36343D"/>
          <w:spacing w:val="9"/>
          <w:w w:val="95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93"/>
        </w:rPr>
        <w:t>Wllll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4"/>
          <w:w w:val="93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36343D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0"/>
          <w:szCs w:val="10"/>
          <w:color w:val="36343D"/>
          <w:spacing w:val="-7"/>
          <w:w w:val="93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98"/>
        </w:rPr>
        <w:t>u:t;J.m1nitUu'liljjEI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98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18161A"/>
          <w:spacing w:val="0"/>
          <w:w w:val="100"/>
        </w:rPr>
        <w:t>1-H1U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sectPr>
      <w:type w:val="continuous"/>
      <w:pgSz w:w="12260" w:h="16800"/>
      <w:pgMar w:top="0" w:bottom="0" w:left="480" w:right="1320"/>
      <w:cols w:num="2" w:equalWidth="0">
        <w:col w:w="1181" w:space="7123"/>
        <w:col w:w="215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2021-05-13T09:26:07Z</dcterms:created>
  <dcterms:modified xsi:type="dcterms:W3CDTF">2021-05-13T09:26:07Z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2021-05-13T00:00:00Z</vt:filetime>
  </property>
  <property fmtid="{D5CDD505-2E9C-101B-9397-08002B2CF9AE}" pid="3" name="LastSaved">
    <vt:filetime>2021-05-13T00:00:00Z</vt:filetime>
  </property>
</Properties>
</file>